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53F99" w14:textId="77777777" w:rsidR="00661A83" w:rsidRDefault="00661A83" w:rsidP="00A01EE9">
      <w:pPr>
        <w:tabs>
          <w:tab w:val="left" w:pos="8100"/>
        </w:tabs>
        <w:jc w:val="center"/>
        <w:rPr>
          <w:rFonts w:ascii="Book Antiqua" w:hAnsi="Book Antiqua"/>
          <w:sz w:val="28"/>
          <w:szCs w:val="28"/>
        </w:rPr>
      </w:pPr>
    </w:p>
    <w:p w14:paraId="2705C360" w14:textId="77777777" w:rsidR="00CD060B" w:rsidRDefault="00371FC1" w:rsidP="00371FC1">
      <w:pPr>
        <w:tabs>
          <w:tab w:val="center" w:pos="4320"/>
          <w:tab w:val="left" w:pos="6885"/>
        </w:tabs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 w:rsidR="001925BC" w:rsidRPr="001925BC">
        <w:rPr>
          <w:rFonts w:ascii="Book Antiqua" w:hAnsi="Book Antiqua"/>
          <w:sz w:val="28"/>
          <w:szCs w:val="28"/>
        </w:rPr>
        <w:t>Surplus Property Removal Form</w:t>
      </w:r>
      <w:r>
        <w:rPr>
          <w:rFonts w:ascii="Book Antiqua" w:hAnsi="Book Antiqua"/>
          <w:sz w:val="28"/>
          <w:szCs w:val="28"/>
        </w:rPr>
        <w:tab/>
      </w:r>
    </w:p>
    <w:p w14:paraId="2324F7D8" w14:textId="77777777" w:rsidR="001925BC" w:rsidRDefault="001925BC" w:rsidP="001925BC">
      <w:pPr>
        <w:rPr>
          <w:rFonts w:ascii="Book Antiqua" w:hAnsi="Book Antiqua"/>
          <w:sz w:val="28"/>
          <w:szCs w:val="28"/>
        </w:rPr>
      </w:pPr>
    </w:p>
    <w:p w14:paraId="5C44D543" w14:textId="5E538C54" w:rsidR="00073714" w:rsidRDefault="008D4B78" w:rsidP="00073714">
      <w:pPr>
        <w:ind w:firstLine="720"/>
      </w:pPr>
      <w:r>
        <w:t xml:space="preserve">The academy-owned </w:t>
      </w:r>
      <w:r w:rsidR="001925BC">
        <w:t xml:space="preserve">property </w:t>
      </w:r>
      <w:r>
        <w:t xml:space="preserve">declared </w:t>
      </w:r>
      <w:r w:rsidR="001925BC">
        <w:t>on this form has been determined unusable, obsolete, or no longer needed</w:t>
      </w:r>
      <w:r>
        <w:t xml:space="preserve">. Below is the </w:t>
      </w:r>
      <w:r w:rsidR="001925BC">
        <w:t>estimated value of the property</w:t>
      </w:r>
      <w:r>
        <w:t xml:space="preserve">, provided with a disposal recommendation (dispose, </w:t>
      </w:r>
      <w:r w:rsidR="001925BC">
        <w:t>donate, s</w:t>
      </w:r>
      <w:r>
        <w:t>ale) as prescribed by</w:t>
      </w:r>
      <w:r w:rsidR="00101D1E">
        <w:t xml:space="preserve"> the</w:t>
      </w:r>
      <w:r>
        <w:t xml:space="preserve"> </w:t>
      </w:r>
      <w:r w:rsidR="002B3A71" w:rsidRPr="00101D1E">
        <w:rPr>
          <w:b/>
          <w:bCs/>
        </w:rPr>
        <w:t>Board Policy On Surplus Property</w:t>
      </w:r>
      <w:r w:rsidR="003C4DCF">
        <w:t>. Include</w:t>
      </w:r>
      <w:r w:rsidR="001241E5">
        <w:t xml:space="preserve">d are all </w:t>
      </w:r>
      <w:r w:rsidR="00771A35">
        <w:t>quoted</w:t>
      </w:r>
      <w:r w:rsidR="004970EE">
        <w:t xml:space="preserve"> amounts</w:t>
      </w:r>
      <w:r w:rsidR="001241E5">
        <w:t xml:space="preserve"> </w:t>
      </w:r>
      <w:r w:rsidR="00D127F0">
        <w:t>acquired from vendors</w:t>
      </w:r>
      <w:r w:rsidR="0073571C">
        <w:t xml:space="preserve">.  Vendor sale quote amounts </w:t>
      </w:r>
      <w:r w:rsidR="001241E5">
        <w:t>are reflected in the estimated value column.</w:t>
      </w:r>
    </w:p>
    <w:tbl>
      <w:tblPr>
        <w:tblStyle w:val="TableGrid"/>
        <w:tblpPr w:leftFromText="187" w:rightFromText="187" w:vertAnchor="text" w:tblpXSpec="center" w:tblpY="1"/>
        <w:tblOverlap w:val="never"/>
        <w:tblW w:w="9899" w:type="dxa"/>
        <w:tblLayout w:type="fixed"/>
        <w:tblLook w:val="04A0" w:firstRow="1" w:lastRow="0" w:firstColumn="1" w:lastColumn="0" w:noHBand="0" w:noVBand="1"/>
      </w:tblPr>
      <w:tblGrid>
        <w:gridCol w:w="614"/>
        <w:gridCol w:w="3648"/>
        <w:gridCol w:w="1136"/>
        <w:gridCol w:w="1065"/>
        <w:gridCol w:w="1007"/>
        <w:gridCol w:w="900"/>
        <w:gridCol w:w="1529"/>
      </w:tblGrid>
      <w:tr w:rsidR="008D4B78" w14:paraId="44C8FD06" w14:textId="77777777" w:rsidTr="001B3EA8">
        <w:trPr>
          <w:trHeight w:val="432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14:paraId="57B6433B" w14:textId="77777777" w:rsidR="008D4B78" w:rsidRDefault="008D4B78" w:rsidP="008D4B78"/>
        </w:tc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E0AC0" w14:textId="77777777" w:rsidR="008D4B78" w:rsidRDefault="008D4B78" w:rsidP="008D4B78">
            <w:pPr>
              <w:jc w:val="center"/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F12D6" w14:textId="77777777" w:rsidR="008D4B78" w:rsidRPr="008D4B78" w:rsidRDefault="008D4B78" w:rsidP="008D4B78">
            <w:pPr>
              <w:jc w:val="center"/>
            </w:pPr>
          </w:p>
        </w:tc>
        <w:tc>
          <w:tcPr>
            <w:tcW w:w="29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F2603A" w14:textId="77777777" w:rsidR="008D4B78" w:rsidRPr="008D4B78" w:rsidRDefault="008D4B78" w:rsidP="008D4B78">
            <w:pPr>
              <w:jc w:val="center"/>
            </w:pPr>
            <w:r w:rsidRPr="008D4B78">
              <w:t>Recommendation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26BA8" w14:textId="77777777" w:rsidR="008D4B78" w:rsidRDefault="008D4B78" w:rsidP="008D4B78">
            <w:pPr>
              <w:jc w:val="center"/>
            </w:pPr>
            <w:r>
              <w:t>Estimated</w:t>
            </w:r>
          </w:p>
        </w:tc>
      </w:tr>
      <w:tr w:rsidR="008D4B78" w14:paraId="16CC6304" w14:textId="77777777" w:rsidTr="001B3EA8">
        <w:trPr>
          <w:trHeight w:val="432"/>
        </w:trPr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FA5B8" w14:textId="77777777" w:rsidR="008D4B78" w:rsidRDefault="008D4B78" w:rsidP="008D4B78"/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A57C2E" w14:textId="77777777" w:rsidR="008D4B78" w:rsidRDefault="008D4B78" w:rsidP="008D4B78">
            <w:pPr>
              <w:jc w:val="center"/>
            </w:pPr>
            <w:r>
              <w:t>Description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9BFC4" w14:textId="77777777" w:rsidR="008D4B78" w:rsidRDefault="008D4B78" w:rsidP="008D4B78">
            <w:pPr>
              <w:jc w:val="center"/>
            </w:pPr>
            <w:r>
              <w:t>Quantity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6785" w14:textId="77777777" w:rsidR="008D4B78" w:rsidRDefault="008D4B78" w:rsidP="008D4B78">
            <w:pPr>
              <w:jc w:val="center"/>
            </w:pPr>
            <w:r>
              <w:t>Dispose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1E54" w14:textId="77777777" w:rsidR="008D4B78" w:rsidRDefault="008D4B78" w:rsidP="008D4B78">
            <w:pPr>
              <w:jc w:val="center"/>
            </w:pPr>
            <w:r>
              <w:t>Donate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3B28" w14:textId="77777777" w:rsidR="008D4B78" w:rsidRDefault="008D4B78" w:rsidP="008D4B78">
            <w:pPr>
              <w:jc w:val="center"/>
            </w:pPr>
            <w:r>
              <w:t>Sale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0841AD" w14:textId="77777777" w:rsidR="008D4B78" w:rsidRDefault="008D4B78" w:rsidP="008D4B78">
            <w:pPr>
              <w:jc w:val="center"/>
            </w:pPr>
            <w:r>
              <w:t>Value</w:t>
            </w:r>
          </w:p>
        </w:tc>
      </w:tr>
      <w:tr w:rsidR="008D4B78" w14:paraId="559DE1EE" w14:textId="77777777" w:rsidTr="001B3EA8">
        <w:trPr>
          <w:trHeight w:val="432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49C6" w14:textId="77777777" w:rsidR="008D4B78" w:rsidRDefault="008D4B78" w:rsidP="008D4B78">
            <w:r>
              <w:t>1.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090C" w14:textId="77777777" w:rsidR="008D4B78" w:rsidRDefault="008D4B78" w:rsidP="008D4B78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DC37" w14:textId="77777777" w:rsidR="008D4B78" w:rsidRDefault="008D4B78" w:rsidP="008D4B78"/>
        </w:tc>
        <w:sdt>
          <w:sdtPr>
            <w:id w:val="1416899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BA5EF11" w14:textId="77777777" w:rsidR="008D4B7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56799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7D124C8" w14:textId="77777777" w:rsidR="008D4B7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19951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7D030B" w14:textId="77777777" w:rsidR="008D4B7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9689" w14:textId="77777777" w:rsidR="008D4B78" w:rsidRDefault="002B3A71" w:rsidP="008D4B78">
            <w:r>
              <w:t>$</w:t>
            </w:r>
            <w:r w:rsidR="001B3EA8">
              <w:t xml:space="preserve"> </w:t>
            </w:r>
          </w:p>
        </w:tc>
      </w:tr>
      <w:tr w:rsidR="001B3EA8" w14:paraId="0F7BD945" w14:textId="77777777" w:rsidTr="001B3EA8">
        <w:trPr>
          <w:trHeight w:val="432"/>
        </w:trPr>
        <w:tc>
          <w:tcPr>
            <w:tcW w:w="614" w:type="dxa"/>
            <w:tcBorders>
              <w:top w:val="single" w:sz="4" w:space="0" w:color="auto"/>
            </w:tcBorders>
          </w:tcPr>
          <w:p w14:paraId="24F15156" w14:textId="77777777" w:rsidR="001B3EA8" w:rsidRDefault="001B3EA8" w:rsidP="001B3EA8">
            <w:r>
              <w:t>2.</w:t>
            </w:r>
          </w:p>
        </w:tc>
        <w:tc>
          <w:tcPr>
            <w:tcW w:w="3648" w:type="dxa"/>
            <w:tcBorders>
              <w:top w:val="single" w:sz="4" w:space="0" w:color="auto"/>
            </w:tcBorders>
            <w:vAlign w:val="center"/>
          </w:tcPr>
          <w:p w14:paraId="58CA1CF8" w14:textId="77777777" w:rsidR="001B3EA8" w:rsidRDefault="001B3EA8" w:rsidP="001B3EA8"/>
        </w:tc>
        <w:tc>
          <w:tcPr>
            <w:tcW w:w="1136" w:type="dxa"/>
            <w:tcBorders>
              <w:top w:val="single" w:sz="4" w:space="0" w:color="auto"/>
            </w:tcBorders>
            <w:vAlign w:val="center"/>
          </w:tcPr>
          <w:p w14:paraId="5CC62FEE" w14:textId="77777777" w:rsidR="001B3EA8" w:rsidRDefault="001B3EA8" w:rsidP="001B3EA8"/>
        </w:tc>
        <w:sdt>
          <w:sdtPr>
            <w:id w:val="578327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5" w:type="dxa"/>
                <w:tcBorders>
                  <w:top w:val="single" w:sz="4" w:space="0" w:color="auto"/>
                </w:tcBorders>
                <w:vAlign w:val="center"/>
              </w:tcPr>
              <w:p w14:paraId="3A29B57F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43467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7" w:type="dxa"/>
                <w:tcBorders>
                  <w:top w:val="single" w:sz="4" w:space="0" w:color="auto"/>
                </w:tcBorders>
                <w:vAlign w:val="center"/>
              </w:tcPr>
              <w:p w14:paraId="6D24A286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71885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tcBorders>
                  <w:top w:val="single" w:sz="4" w:space="0" w:color="auto"/>
                </w:tcBorders>
                <w:vAlign w:val="center"/>
              </w:tcPr>
              <w:p w14:paraId="317BE345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29" w:type="dxa"/>
            <w:tcBorders>
              <w:top w:val="single" w:sz="4" w:space="0" w:color="auto"/>
            </w:tcBorders>
            <w:vAlign w:val="center"/>
          </w:tcPr>
          <w:p w14:paraId="78CA99D1" w14:textId="77777777" w:rsidR="001B3EA8" w:rsidRDefault="001B3EA8" w:rsidP="001B3EA8">
            <w:r>
              <w:t xml:space="preserve">$ </w:t>
            </w:r>
          </w:p>
        </w:tc>
      </w:tr>
      <w:tr w:rsidR="001B3EA8" w14:paraId="0A71416E" w14:textId="77777777" w:rsidTr="001B3EA8">
        <w:trPr>
          <w:trHeight w:val="432"/>
        </w:trPr>
        <w:tc>
          <w:tcPr>
            <w:tcW w:w="614" w:type="dxa"/>
          </w:tcPr>
          <w:p w14:paraId="1D4AE6BD" w14:textId="77777777" w:rsidR="001B3EA8" w:rsidRDefault="001B3EA8" w:rsidP="001B3EA8">
            <w:r>
              <w:t>3.</w:t>
            </w:r>
          </w:p>
        </w:tc>
        <w:tc>
          <w:tcPr>
            <w:tcW w:w="3648" w:type="dxa"/>
            <w:vAlign w:val="center"/>
          </w:tcPr>
          <w:p w14:paraId="5D829CC0" w14:textId="77777777" w:rsidR="001B3EA8" w:rsidRDefault="001B3EA8" w:rsidP="001B3EA8"/>
        </w:tc>
        <w:tc>
          <w:tcPr>
            <w:tcW w:w="1136" w:type="dxa"/>
            <w:vAlign w:val="center"/>
          </w:tcPr>
          <w:p w14:paraId="76C46583" w14:textId="77777777" w:rsidR="001B3EA8" w:rsidRDefault="001B3EA8" w:rsidP="001B3EA8"/>
        </w:tc>
        <w:sdt>
          <w:sdtPr>
            <w:id w:val="-656534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5" w:type="dxa"/>
                <w:vAlign w:val="center"/>
              </w:tcPr>
              <w:p w14:paraId="677744C7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2161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7" w:type="dxa"/>
                <w:vAlign w:val="center"/>
              </w:tcPr>
              <w:p w14:paraId="65967F9A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73990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59AA13B5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29" w:type="dxa"/>
            <w:vAlign w:val="center"/>
          </w:tcPr>
          <w:p w14:paraId="6CC2DBA5" w14:textId="77777777" w:rsidR="001B3EA8" w:rsidRDefault="001B3EA8" w:rsidP="001B3EA8">
            <w:r>
              <w:t xml:space="preserve">$ </w:t>
            </w:r>
          </w:p>
        </w:tc>
      </w:tr>
      <w:tr w:rsidR="001B3EA8" w14:paraId="307D8785" w14:textId="77777777" w:rsidTr="001B3EA8">
        <w:trPr>
          <w:trHeight w:val="432"/>
        </w:trPr>
        <w:tc>
          <w:tcPr>
            <w:tcW w:w="614" w:type="dxa"/>
          </w:tcPr>
          <w:p w14:paraId="35E7CF6F" w14:textId="77777777" w:rsidR="001B3EA8" w:rsidRDefault="001B3EA8" w:rsidP="001B3EA8">
            <w:r>
              <w:t>4.</w:t>
            </w:r>
          </w:p>
        </w:tc>
        <w:tc>
          <w:tcPr>
            <w:tcW w:w="3648" w:type="dxa"/>
            <w:vAlign w:val="center"/>
          </w:tcPr>
          <w:p w14:paraId="190DB130" w14:textId="77777777" w:rsidR="001B3EA8" w:rsidRDefault="001B3EA8" w:rsidP="001B3EA8"/>
        </w:tc>
        <w:tc>
          <w:tcPr>
            <w:tcW w:w="1136" w:type="dxa"/>
            <w:vAlign w:val="center"/>
          </w:tcPr>
          <w:p w14:paraId="3D534C70" w14:textId="77777777" w:rsidR="001B3EA8" w:rsidRDefault="001B3EA8" w:rsidP="001B3EA8"/>
        </w:tc>
        <w:sdt>
          <w:sdtPr>
            <w:id w:val="-1248258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5" w:type="dxa"/>
                <w:vAlign w:val="center"/>
              </w:tcPr>
              <w:p w14:paraId="3FA841E6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66948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7" w:type="dxa"/>
                <w:vAlign w:val="center"/>
              </w:tcPr>
              <w:p w14:paraId="34F4ECE5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39144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3330ECF3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29" w:type="dxa"/>
            <w:vAlign w:val="center"/>
          </w:tcPr>
          <w:p w14:paraId="76FF055C" w14:textId="77777777" w:rsidR="001B3EA8" w:rsidRDefault="001B3EA8" w:rsidP="001B3EA8">
            <w:r>
              <w:t xml:space="preserve">$ </w:t>
            </w:r>
          </w:p>
        </w:tc>
      </w:tr>
      <w:tr w:rsidR="001B3EA8" w14:paraId="44971C9A" w14:textId="77777777" w:rsidTr="001B3EA8">
        <w:trPr>
          <w:trHeight w:val="432"/>
        </w:trPr>
        <w:tc>
          <w:tcPr>
            <w:tcW w:w="614" w:type="dxa"/>
          </w:tcPr>
          <w:p w14:paraId="5AC4BEC6" w14:textId="77777777" w:rsidR="001B3EA8" w:rsidRDefault="001B3EA8" w:rsidP="001B3EA8">
            <w:r>
              <w:t>5.</w:t>
            </w:r>
          </w:p>
        </w:tc>
        <w:tc>
          <w:tcPr>
            <w:tcW w:w="3648" w:type="dxa"/>
            <w:vAlign w:val="center"/>
          </w:tcPr>
          <w:p w14:paraId="48D79A61" w14:textId="77777777" w:rsidR="001B3EA8" w:rsidRDefault="001B3EA8" w:rsidP="001B3EA8"/>
        </w:tc>
        <w:tc>
          <w:tcPr>
            <w:tcW w:w="1136" w:type="dxa"/>
            <w:vAlign w:val="center"/>
          </w:tcPr>
          <w:p w14:paraId="124A5D06" w14:textId="77777777" w:rsidR="001B3EA8" w:rsidRDefault="001B3EA8" w:rsidP="001B3EA8"/>
        </w:tc>
        <w:sdt>
          <w:sdtPr>
            <w:id w:val="1910882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5" w:type="dxa"/>
                <w:vAlign w:val="center"/>
              </w:tcPr>
              <w:p w14:paraId="49DF643B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1226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7" w:type="dxa"/>
                <w:vAlign w:val="center"/>
              </w:tcPr>
              <w:p w14:paraId="1A14F5FD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49184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312DBA7C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29" w:type="dxa"/>
            <w:vAlign w:val="center"/>
          </w:tcPr>
          <w:p w14:paraId="4257FD24" w14:textId="77777777" w:rsidR="001B3EA8" w:rsidRDefault="001B3EA8" w:rsidP="001B3EA8">
            <w:r>
              <w:t xml:space="preserve">$ </w:t>
            </w:r>
          </w:p>
        </w:tc>
      </w:tr>
      <w:tr w:rsidR="001B3EA8" w14:paraId="25EF99DB" w14:textId="77777777" w:rsidTr="001B3EA8">
        <w:trPr>
          <w:trHeight w:val="432"/>
        </w:trPr>
        <w:tc>
          <w:tcPr>
            <w:tcW w:w="614" w:type="dxa"/>
          </w:tcPr>
          <w:p w14:paraId="74312791" w14:textId="77777777" w:rsidR="001B3EA8" w:rsidRDefault="001B3EA8" w:rsidP="001B3EA8">
            <w:r>
              <w:t>6.</w:t>
            </w:r>
          </w:p>
        </w:tc>
        <w:tc>
          <w:tcPr>
            <w:tcW w:w="3648" w:type="dxa"/>
            <w:vAlign w:val="center"/>
          </w:tcPr>
          <w:p w14:paraId="1CC7EDE6" w14:textId="77777777" w:rsidR="001B3EA8" w:rsidRDefault="001B3EA8" w:rsidP="001B3EA8"/>
        </w:tc>
        <w:tc>
          <w:tcPr>
            <w:tcW w:w="1136" w:type="dxa"/>
            <w:vAlign w:val="center"/>
          </w:tcPr>
          <w:p w14:paraId="3CFE4CB9" w14:textId="77777777" w:rsidR="001B3EA8" w:rsidRDefault="001B3EA8" w:rsidP="001B3EA8"/>
        </w:tc>
        <w:sdt>
          <w:sdtPr>
            <w:id w:val="-1872218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5" w:type="dxa"/>
                <w:vAlign w:val="center"/>
              </w:tcPr>
              <w:p w14:paraId="02D22995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20054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7" w:type="dxa"/>
                <w:vAlign w:val="center"/>
              </w:tcPr>
              <w:p w14:paraId="5391DA79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82534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1D772748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29" w:type="dxa"/>
            <w:vAlign w:val="center"/>
          </w:tcPr>
          <w:p w14:paraId="7F2ABF08" w14:textId="77777777" w:rsidR="001B3EA8" w:rsidRDefault="001B3EA8" w:rsidP="001B3EA8">
            <w:r>
              <w:t xml:space="preserve">$ </w:t>
            </w:r>
          </w:p>
        </w:tc>
      </w:tr>
      <w:tr w:rsidR="001B3EA8" w14:paraId="11505ADA" w14:textId="77777777" w:rsidTr="001B3EA8">
        <w:trPr>
          <w:trHeight w:val="432"/>
        </w:trPr>
        <w:tc>
          <w:tcPr>
            <w:tcW w:w="614" w:type="dxa"/>
          </w:tcPr>
          <w:p w14:paraId="73EE3B73" w14:textId="77777777" w:rsidR="001B3EA8" w:rsidRDefault="001B3EA8" w:rsidP="001B3EA8">
            <w:r>
              <w:t>7.</w:t>
            </w:r>
          </w:p>
        </w:tc>
        <w:tc>
          <w:tcPr>
            <w:tcW w:w="3648" w:type="dxa"/>
            <w:vAlign w:val="center"/>
          </w:tcPr>
          <w:p w14:paraId="156BA344" w14:textId="77777777" w:rsidR="001B3EA8" w:rsidRDefault="001B3EA8" w:rsidP="001B3EA8"/>
        </w:tc>
        <w:tc>
          <w:tcPr>
            <w:tcW w:w="1136" w:type="dxa"/>
            <w:vAlign w:val="center"/>
          </w:tcPr>
          <w:p w14:paraId="5D631E2D" w14:textId="77777777" w:rsidR="001B3EA8" w:rsidRDefault="001B3EA8" w:rsidP="001B3EA8"/>
        </w:tc>
        <w:sdt>
          <w:sdtPr>
            <w:id w:val="1750919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5" w:type="dxa"/>
                <w:vAlign w:val="center"/>
              </w:tcPr>
              <w:p w14:paraId="3E898036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18371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7" w:type="dxa"/>
                <w:vAlign w:val="center"/>
              </w:tcPr>
              <w:p w14:paraId="3C08659E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12122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292F3B9C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29" w:type="dxa"/>
            <w:vAlign w:val="center"/>
          </w:tcPr>
          <w:p w14:paraId="140EA804" w14:textId="77777777" w:rsidR="001B3EA8" w:rsidRDefault="001B3EA8" w:rsidP="001B3EA8">
            <w:r>
              <w:t xml:space="preserve">$ </w:t>
            </w:r>
          </w:p>
        </w:tc>
      </w:tr>
      <w:tr w:rsidR="001B3EA8" w14:paraId="76A1E821" w14:textId="77777777" w:rsidTr="001B3EA8">
        <w:trPr>
          <w:trHeight w:val="432"/>
        </w:trPr>
        <w:tc>
          <w:tcPr>
            <w:tcW w:w="614" w:type="dxa"/>
          </w:tcPr>
          <w:p w14:paraId="52BA15EA" w14:textId="77777777" w:rsidR="001B3EA8" w:rsidRDefault="001B3EA8" w:rsidP="001B3EA8">
            <w:r>
              <w:t>8.</w:t>
            </w:r>
          </w:p>
        </w:tc>
        <w:tc>
          <w:tcPr>
            <w:tcW w:w="3648" w:type="dxa"/>
            <w:vAlign w:val="center"/>
          </w:tcPr>
          <w:p w14:paraId="47E79F1A" w14:textId="77777777" w:rsidR="001B3EA8" w:rsidRDefault="001B3EA8" w:rsidP="001B3EA8"/>
        </w:tc>
        <w:tc>
          <w:tcPr>
            <w:tcW w:w="1136" w:type="dxa"/>
            <w:vAlign w:val="center"/>
          </w:tcPr>
          <w:p w14:paraId="1BCF9445" w14:textId="77777777" w:rsidR="001B3EA8" w:rsidRDefault="001B3EA8" w:rsidP="001B3EA8"/>
        </w:tc>
        <w:sdt>
          <w:sdtPr>
            <w:id w:val="-236708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5" w:type="dxa"/>
                <w:vAlign w:val="center"/>
              </w:tcPr>
              <w:p w14:paraId="0577DD28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56099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7" w:type="dxa"/>
                <w:vAlign w:val="center"/>
              </w:tcPr>
              <w:p w14:paraId="626C02F3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81116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64B9FFB0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29" w:type="dxa"/>
            <w:vAlign w:val="center"/>
          </w:tcPr>
          <w:p w14:paraId="4E92F3DB" w14:textId="77777777" w:rsidR="001B3EA8" w:rsidRDefault="001B3EA8" w:rsidP="001B3EA8">
            <w:r>
              <w:t xml:space="preserve">$ </w:t>
            </w:r>
          </w:p>
        </w:tc>
      </w:tr>
      <w:tr w:rsidR="001B3EA8" w14:paraId="428A5CA1" w14:textId="77777777" w:rsidTr="001B3EA8">
        <w:trPr>
          <w:trHeight w:val="432"/>
        </w:trPr>
        <w:tc>
          <w:tcPr>
            <w:tcW w:w="614" w:type="dxa"/>
            <w:tcBorders>
              <w:bottom w:val="single" w:sz="4" w:space="0" w:color="auto"/>
            </w:tcBorders>
          </w:tcPr>
          <w:p w14:paraId="3C533672" w14:textId="77777777" w:rsidR="001B3EA8" w:rsidRDefault="001B3EA8" w:rsidP="001B3EA8">
            <w:r>
              <w:t>9.</w:t>
            </w:r>
          </w:p>
        </w:tc>
        <w:tc>
          <w:tcPr>
            <w:tcW w:w="3648" w:type="dxa"/>
            <w:tcBorders>
              <w:bottom w:val="single" w:sz="4" w:space="0" w:color="auto"/>
            </w:tcBorders>
            <w:vAlign w:val="center"/>
          </w:tcPr>
          <w:p w14:paraId="5F5C8203" w14:textId="77777777" w:rsidR="001B3EA8" w:rsidRDefault="001B3EA8" w:rsidP="001B3EA8"/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7AF49BAE" w14:textId="77777777" w:rsidR="001B3EA8" w:rsidRDefault="001B3EA8" w:rsidP="001B3EA8"/>
        </w:tc>
        <w:sdt>
          <w:sdtPr>
            <w:id w:val="1142779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5" w:type="dxa"/>
                <w:tcBorders>
                  <w:bottom w:val="single" w:sz="4" w:space="0" w:color="auto"/>
                </w:tcBorders>
                <w:vAlign w:val="center"/>
              </w:tcPr>
              <w:p w14:paraId="15056650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69712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7" w:type="dxa"/>
                <w:vAlign w:val="center"/>
              </w:tcPr>
              <w:p w14:paraId="0B32C788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55304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361D7649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29" w:type="dxa"/>
            <w:vAlign w:val="center"/>
          </w:tcPr>
          <w:p w14:paraId="234FAC1B" w14:textId="77777777" w:rsidR="001B3EA8" w:rsidRDefault="001B3EA8" w:rsidP="001B3EA8">
            <w:r>
              <w:t xml:space="preserve">$ </w:t>
            </w:r>
          </w:p>
        </w:tc>
      </w:tr>
      <w:tr w:rsidR="001B3EA8" w14:paraId="3C7CF0BD" w14:textId="77777777" w:rsidTr="001B3EA8">
        <w:trPr>
          <w:trHeight w:val="432"/>
        </w:trPr>
        <w:tc>
          <w:tcPr>
            <w:tcW w:w="614" w:type="dxa"/>
            <w:tcBorders>
              <w:bottom w:val="single" w:sz="4" w:space="0" w:color="auto"/>
            </w:tcBorders>
          </w:tcPr>
          <w:p w14:paraId="511057A4" w14:textId="77777777" w:rsidR="001B3EA8" w:rsidRDefault="001B3EA8" w:rsidP="001B3EA8">
            <w:r>
              <w:t>10.</w:t>
            </w:r>
          </w:p>
        </w:tc>
        <w:tc>
          <w:tcPr>
            <w:tcW w:w="3648" w:type="dxa"/>
            <w:tcBorders>
              <w:bottom w:val="single" w:sz="4" w:space="0" w:color="auto"/>
            </w:tcBorders>
            <w:vAlign w:val="center"/>
          </w:tcPr>
          <w:p w14:paraId="7AFF0F88" w14:textId="77777777" w:rsidR="001B3EA8" w:rsidRDefault="001B3EA8" w:rsidP="001B3EA8"/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2603D642" w14:textId="77777777" w:rsidR="001B3EA8" w:rsidRDefault="001B3EA8" w:rsidP="001B3EA8"/>
        </w:tc>
        <w:sdt>
          <w:sdtPr>
            <w:id w:val="-1621379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5" w:type="dxa"/>
                <w:tcBorders>
                  <w:bottom w:val="single" w:sz="4" w:space="0" w:color="auto"/>
                </w:tcBorders>
                <w:vAlign w:val="center"/>
              </w:tcPr>
              <w:p w14:paraId="7C3F7392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00888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7" w:type="dxa"/>
                <w:vAlign w:val="center"/>
              </w:tcPr>
              <w:p w14:paraId="2941A0D3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68858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55C390FF" w14:textId="77777777" w:rsidR="001B3EA8" w:rsidRDefault="001B3EA8" w:rsidP="001B3EA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29" w:type="dxa"/>
            <w:vAlign w:val="center"/>
          </w:tcPr>
          <w:p w14:paraId="4A9E7861" w14:textId="77777777" w:rsidR="001B3EA8" w:rsidRDefault="001B3EA8" w:rsidP="001B3EA8">
            <w:r>
              <w:t xml:space="preserve">$ </w:t>
            </w:r>
          </w:p>
        </w:tc>
      </w:tr>
    </w:tbl>
    <w:p w14:paraId="202C51C9" w14:textId="77777777" w:rsidR="00EE2D9F" w:rsidRPr="007F1695" w:rsidRDefault="00DF3E1C" w:rsidP="001D6874">
      <w:r>
        <w:t xml:space="preserve">                </w:t>
      </w:r>
      <w:r w:rsidR="00A01EE9">
        <w:t xml:space="preserve">        </w:t>
      </w:r>
    </w:p>
    <w:tbl>
      <w:tblPr>
        <w:tblStyle w:val="TableGrid"/>
        <w:tblW w:w="6930" w:type="dxa"/>
        <w:tblInd w:w="2335" w:type="dxa"/>
        <w:tblLook w:val="04A0" w:firstRow="1" w:lastRow="0" w:firstColumn="1" w:lastColumn="0" w:noHBand="0" w:noVBand="1"/>
      </w:tblPr>
      <w:tblGrid>
        <w:gridCol w:w="4950"/>
        <w:gridCol w:w="1980"/>
      </w:tblGrid>
      <w:tr w:rsidR="00EE2D9F" w14:paraId="052E3D1C" w14:textId="77777777" w:rsidTr="002B3A71">
        <w:trPr>
          <w:trHeight w:val="503"/>
        </w:trPr>
        <w:tc>
          <w:tcPr>
            <w:tcW w:w="4950" w:type="dxa"/>
            <w:vAlign w:val="center"/>
          </w:tcPr>
          <w:p w14:paraId="5F4A5EAA" w14:textId="77777777" w:rsidR="00EE2D9F" w:rsidRDefault="006A5418" w:rsidP="006A5418">
            <w:pPr>
              <w:jc w:val="center"/>
            </w:pPr>
            <w:r>
              <w:t xml:space="preserve">Total Estimated Value </w:t>
            </w:r>
            <w:r w:rsidR="00EE2D9F">
              <w:t xml:space="preserve">of </w:t>
            </w:r>
            <w:r>
              <w:t>Surplus Property:</w:t>
            </w:r>
          </w:p>
        </w:tc>
        <w:tc>
          <w:tcPr>
            <w:tcW w:w="1980" w:type="dxa"/>
            <w:vAlign w:val="center"/>
          </w:tcPr>
          <w:p w14:paraId="431E8702" w14:textId="77777777" w:rsidR="00EE2D9F" w:rsidRDefault="002B3A71" w:rsidP="001D6874">
            <w:r>
              <w:t>$</w:t>
            </w:r>
            <w:r w:rsidR="001B3EA8">
              <w:t xml:space="preserve"> </w:t>
            </w:r>
          </w:p>
        </w:tc>
      </w:tr>
    </w:tbl>
    <w:p w14:paraId="59EB056E" w14:textId="77777777" w:rsidR="003337FB" w:rsidRDefault="006A5418" w:rsidP="001D6874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CB0C0F" wp14:editId="0F9A5F43">
                <wp:simplePos x="0" y="0"/>
                <wp:positionH relativeFrom="column">
                  <wp:posOffset>-419100</wp:posOffset>
                </wp:positionH>
                <wp:positionV relativeFrom="paragraph">
                  <wp:posOffset>204470</wp:posOffset>
                </wp:positionV>
                <wp:extent cx="6296025" cy="0"/>
                <wp:effectExtent l="0" t="19050" r="2857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602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D584B2" id="Straight Connector 16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3pt,16.1pt" to="462.7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" strokecolor="black [3040]" strokeweight="2.25pt"/>
            </w:pict>
          </mc:Fallback>
        </mc:AlternateContent>
      </w:r>
    </w:p>
    <w:p w14:paraId="283C37E3" w14:textId="77777777" w:rsidR="006A5418" w:rsidRPr="007F1695" w:rsidRDefault="006A5418" w:rsidP="001D6874"/>
    <w:tbl>
      <w:tblPr>
        <w:tblStyle w:val="TableGrid"/>
        <w:tblW w:w="9900" w:type="dxa"/>
        <w:tblInd w:w="-635" w:type="dxa"/>
        <w:tblLook w:val="04A0" w:firstRow="1" w:lastRow="0" w:firstColumn="1" w:lastColumn="0" w:noHBand="0" w:noVBand="1"/>
      </w:tblPr>
      <w:tblGrid>
        <w:gridCol w:w="1766"/>
        <w:gridCol w:w="5139"/>
        <w:gridCol w:w="775"/>
        <w:gridCol w:w="2220"/>
      </w:tblGrid>
      <w:tr w:rsidR="001D6874" w14:paraId="30F411D9" w14:textId="77777777" w:rsidTr="006A5418">
        <w:trPr>
          <w:trHeight w:val="413"/>
        </w:trPr>
        <w:tc>
          <w:tcPr>
            <w:tcW w:w="1766" w:type="dxa"/>
          </w:tcPr>
          <w:p w14:paraId="2938BAA9" w14:textId="1AC7F6BE" w:rsidR="001D6874" w:rsidRPr="003337FB" w:rsidRDefault="00F7336D" w:rsidP="00B3049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Administrator </w:t>
            </w:r>
            <w:r w:rsidR="001D6874" w:rsidRPr="003337FB">
              <w:rPr>
                <w:rFonts w:ascii="Book Antiqua" w:hAnsi="Book Antiqua"/>
              </w:rPr>
              <w:t>Name:</w:t>
            </w:r>
          </w:p>
        </w:tc>
        <w:tc>
          <w:tcPr>
            <w:tcW w:w="5139" w:type="dxa"/>
          </w:tcPr>
          <w:p w14:paraId="005DABE8" w14:textId="77777777" w:rsidR="001D6874" w:rsidRDefault="001D6874" w:rsidP="00B30497">
            <w:pPr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775" w:type="dxa"/>
            <w:vAlign w:val="center"/>
          </w:tcPr>
          <w:p w14:paraId="249893D6" w14:textId="77777777" w:rsidR="001D6874" w:rsidRPr="001D6874" w:rsidRDefault="001D6874" w:rsidP="001D6874">
            <w:pPr>
              <w:jc w:val="center"/>
              <w:rPr>
                <w:rFonts w:ascii="Book Antiqua" w:hAnsi="Book Antiqua"/>
              </w:rPr>
            </w:pPr>
            <w:r w:rsidRPr="001D6874">
              <w:rPr>
                <w:rFonts w:ascii="Book Antiqua" w:hAnsi="Book Antiqua"/>
              </w:rPr>
              <w:t>Date:</w:t>
            </w:r>
          </w:p>
        </w:tc>
        <w:tc>
          <w:tcPr>
            <w:tcW w:w="2220" w:type="dxa"/>
          </w:tcPr>
          <w:p w14:paraId="0C6C4732" w14:textId="77777777" w:rsidR="001D6874" w:rsidRDefault="001D6874" w:rsidP="00B30497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</w:tbl>
    <w:p w14:paraId="1E5D6CA7" w14:textId="77777777" w:rsidR="00371FC1" w:rsidRDefault="00371FC1" w:rsidP="003337FB">
      <w:pPr>
        <w:rPr>
          <w:rFonts w:ascii="Book Antiqua" w:hAnsi="Book Antiqua"/>
        </w:rPr>
      </w:pPr>
    </w:p>
    <w:p w14:paraId="011E0CB4" w14:textId="77777777" w:rsidR="003337FB" w:rsidRDefault="003337FB" w:rsidP="00371FC1">
      <w:pPr>
        <w:jc w:val="center"/>
        <w:rPr>
          <w:rFonts w:ascii="Book Antiqua" w:hAnsi="Book Antiqua"/>
        </w:rPr>
      </w:pPr>
      <w:r w:rsidRPr="003337FB">
        <w:rPr>
          <w:rFonts w:ascii="Book Antiqua" w:hAnsi="Book Antiqua"/>
        </w:rPr>
        <w:t>Please select campus:</w:t>
      </w:r>
    </w:p>
    <w:p w14:paraId="78D9F42F" w14:textId="77777777" w:rsidR="003337FB" w:rsidRPr="003337FB" w:rsidRDefault="00371FC1" w:rsidP="003337FB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</w:p>
    <w:p w14:paraId="5C79A204" w14:textId="77777777" w:rsidR="00B30497" w:rsidRPr="003337FB" w:rsidRDefault="00000000" w:rsidP="00371FC1">
      <w:pPr>
        <w:tabs>
          <w:tab w:val="left" w:pos="540"/>
        </w:tabs>
        <w:jc w:val="center"/>
        <w:rPr>
          <w:rFonts w:ascii="Book Antiqua" w:hAnsi="Book Antiqua"/>
        </w:rPr>
      </w:pPr>
      <w:sdt>
        <w:sdtPr>
          <w:rPr>
            <w:rFonts w:ascii="Book Antiqua" w:hAnsi="Book Antiqua"/>
            <w:sz w:val="34"/>
          </w:rPr>
          <w:id w:val="-1796292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3EA8">
            <w:rPr>
              <w:rFonts w:ascii="MS Gothic" w:eastAsia="MS Gothic" w:hAnsi="MS Gothic" w:hint="eastAsia"/>
              <w:sz w:val="34"/>
            </w:rPr>
            <w:t>☐</w:t>
          </w:r>
        </w:sdtContent>
      </w:sdt>
      <w:r w:rsidR="001B3EA8">
        <w:rPr>
          <w:rFonts w:ascii="Book Antiqua" w:hAnsi="Book Antiqua"/>
          <w:sz w:val="34"/>
        </w:rPr>
        <w:t xml:space="preserve"> </w:t>
      </w:r>
      <w:r w:rsidR="007F1695">
        <w:rPr>
          <w:rFonts w:ascii="Book Antiqua" w:hAnsi="Book Antiqua"/>
        </w:rPr>
        <w:t>E</w:t>
      </w:r>
      <w:r w:rsidR="001B3EA8">
        <w:rPr>
          <w:rFonts w:ascii="Book Antiqua" w:hAnsi="Book Antiqua"/>
        </w:rPr>
        <w:t xml:space="preserve">DH                  </w:t>
      </w:r>
      <w:sdt>
        <w:sdtPr>
          <w:rPr>
            <w:rFonts w:ascii="Book Antiqua" w:hAnsi="Book Antiqua"/>
            <w:sz w:val="34"/>
          </w:rPr>
          <w:id w:val="1746539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3EA8">
            <w:rPr>
              <w:rFonts w:ascii="MS Gothic" w:eastAsia="MS Gothic" w:hAnsi="MS Gothic" w:hint="eastAsia"/>
              <w:sz w:val="34"/>
            </w:rPr>
            <w:t>☐</w:t>
          </w:r>
        </w:sdtContent>
      </w:sdt>
      <w:r w:rsidR="001B3EA8">
        <w:rPr>
          <w:rFonts w:ascii="Book Antiqua" w:hAnsi="Book Antiqua"/>
        </w:rPr>
        <w:t xml:space="preserve"> </w:t>
      </w:r>
      <w:r w:rsidR="00371FC1">
        <w:rPr>
          <w:rFonts w:ascii="Book Antiqua" w:hAnsi="Book Antiqua"/>
        </w:rPr>
        <w:t xml:space="preserve">Lincoln                   </w:t>
      </w:r>
      <w:sdt>
        <w:sdtPr>
          <w:rPr>
            <w:rFonts w:ascii="Book Antiqua" w:hAnsi="Book Antiqua"/>
            <w:sz w:val="34"/>
          </w:rPr>
          <w:id w:val="-934216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3EA8">
            <w:rPr>
              <w:rFonts w:ascii="MS Gothic" w:eastAsia="MS Gothic" w:hAnsi="MS Gothic" w:hint="eastAsia"/>
              <w:sz w:val="34"/>
            </w:rPr>
            <w:t>☐</w:t>
          </w:r>
        </w:sdtContent>
      </w:sdt>
      <w:r w:rsidR="001B3EA8">
        <w:rPr>
          <w:rFonts w:ascii="Book Antiqua" w:hAnsi="Book Antiqua"/>
        </w:rPr>
        <w:t xml:space="preserve"> Roseville       </w:t>
      </w:r>
      <w:r w:rsidR="00371FC1">
        <w:rPr>
          <w:rFonts w:ascii="Book Antiqua" w:hAnsi="Book Antiqua"/>
        </w:rPr>
        <w:t xml:space="preserve">           </w:t>
      </w:r>
      <w:r w:rsidR="001B3EA8">
        <w:rPr>
          <w:rFonts w:ascii="Book Antiqua" w:hAnsi="Book Antiqua"/>
        </w:rPr>
        <w:t xml:space="preserve"> </w:t>
      </w:r>
      <w:sdt>
        <w:sdtPr>
          <w:rPr>
            <w:rFonts w:ascii="Book Antiqua" w:hAnsi="Book Antiqua"/>
            <w:sz w:val="34"/>
          </w:rPr>
          <w:id w:val="-36586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3EA8">
            <w:rPr>
              <w:rFonts w:ascii="MS Gothic" w:eastAsia="MS Gothic" w:hAnsi="MS Gothic" w:hint="eastAsia"/>
              <w:sz w:val="34"/>
            </w:rPr>
            <w:t>☐</w:t>
          </w:r>
        </w:sdtContent>
      </w:sdt>
      <w:r w:rsidR="001B3EA8" w:rsidRPr="003337FB">
        <w:rPr>
          <w:rFonts w:ascii="Book Antiqua" w:hAnsi="Book Antiqua"/>
        </w:rPr>
        <w:t xml:space="preserve"> </w:t>
      </w:r>
      <w:r w:rsidR="00B30497" w:rsidRPr="003337FB">
        <w:rPr>
          <w:rFonts w:ascii="Book Antiqua" w:hAnsi="Book Antiqua"/>
        </w:rPr>
        <w:t>Online</w:t>
      </w:r>
    </w:p>
    <w:p w14:paraId="41494AE5" w14:textId="77777777" w:rsidR="00B30497" w:rsidRPr="001925BC" w:rsidRDefault="00B30497" w:rsidP="00B30497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     </w:t>
      </w:r>
    </w:p>
    <w:sectPr w:rsidR="00B30497" w:rsidRPr="001925BC" w:rsidSect="007F16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0BFB7" w14:textId="77777777" w:rsidR="00025A63" w:rsidRDefault="00025A63" w:rsidP="006808F9">
      <w:r>
        <w:separator/>
      </w:r>
    </w:p>
  </w:endnote>
  <w:endnote w:type="continuationSeparator" w:id="0">
    <w:p w14:paraId="5719EA1A" w14:textId="77777777" w:rsidR="00025A63" w:rsidRDefault="00025A63" w:rsidP="0068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3E83D" w14:textId="77777777" w:rsidR="00101D1E" w:rsidRDefault="00101D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8B4FE" w14:textId="781280AA" w:rsidR="003337FB" w:rsidRPr="006808F9" w:rsidRDefault="001B3EA8" w:rsidP="006808F9">
    <w:pPr>
      <w:pStyle w:val="Footer"/>
      <w:jc w:val="center"/>
      <w:rPr>
        <w:rFonts w:ascii="Book Antiqua" w:hAnsi="Book Antiqua"/>
        <w:i/>
        <w:sz w:val="20"/>
        <w:szCs w:val="20"/>
      </w:rPr>
    </w:pPr>
    <w:r w:rsidRPr="001B3EA8">
      <w:rPr>
        <w:rFonts w:ascii="Book Antiqua" w:hAnsi="Book Antiqua"/>
        <w:i/>
        <w:sz w:val="20"/>
        <w:szCs w:val="20"/>
      </w:rPr>
      <w:ptab w:relativeTo="margin" w:alignment="center" w:leader="none"/>
    </w:r>
    <w:r w:rsidRPr="001B3EA8">
      <w:rPr>
        <w:rFonts w:ascii="Book Antiqua" w:hAnsi="Book Antiqua"/>
        <w:i/>
        <w:sz w:val="20"/>
        <w:szCs w:val="20"/>
      </w:rPr>
      <w:ptab w:relativeTo="margin" w:alignment="right" w:leader="none"/>
    </w:r>
    <w:r w:rsidR="00941FEE">
      <w:rPr>
        <w:rFonts w:ascii="Book Antiqua" w:hAnsi="Book Antiqua"/>
        <w:i/>
        <w:sz w:val="20"/>
        <w:szCs w:val="20"/>
      </w:rPr>
      <w:t>v.202</w:t>
    </w:r>
    <w:r w:rsidR="00101D1E">
      <w:rPr>
        <w:rFonts w:ascii="Book Antiqua" w:hAnsi="Book Antiqua"/>
        <w:i/>
        <w:sz w:val="20"/>
        <w:szCs w:val="20"/>
      </w:rPr>
      <w:t>60529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37854" w14:textId="77777777" w:rsidR="00101D1E" w:rsidRDefault="00101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6F514" w14:textId="77777777" w:rsidR="00025A63" w:rsidRDefault="00025A63" w:rsidP="006808F9">
      <w:r>
        <w:separator/>
      </w:r>
    </w:p>
  </w:footnote>
  <w:footnote w:type="continuationSeparator" w:id="0">
    <w:p w14:paraId="18A6F37E" w14:textId="77777777" w:rsidR="00025A63" w:rsidRDefault="00025A63" w:rsidP="0068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5960" w14:textId="77777777" w:rsidR="00101D1E" w:rsidRDefault="00101D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C1B9E" w14:textId="77777777" w:rsidR="003337FB" w:rsidRDefault="003337FB" w:rsidP="00FB2F4B">
    <w:pPr>
      <w:tabs>
        <w:tab w:val="left" w:pos="1440"/>
      </w:tabs>
      <w:spacing w:before="100"/>
      <w:ind w:right="-20"/>
      <w:jc w:val="center"/>
      <w:rPr>
        <w:rFonts w:ascii="Times New Roman" w:eastAsia="Times New Roman" w:hAnsi="Times New Roman"/>
        <w:sz w:val="20"/>
        <w:szCs w:val="20"/>
      </w:rPr>
    </w:pPr>
    <w:r>
      <w:rPr>
        <w:rFonts w:ascii="Times New Roman" w:eastAsia="Times New Roman" w:hAnsi="Times New Roman"/>
        <w:sz w:val="20"/>
        <w:szCs w:val="20"/>
      </w:rPr>
      <w:br/>
    </w:r>
    <w:r w:rsidRPr="00A81294">
      <w:rPr>
        <w:rFonts w:ascii="Book Antiqua" w:eastAsia="Arial" w:hAnsi="Book Antiqua" w:cs="Arial"/>
        <w:bCs/>
        <w:i/>
        <w:spacing w:val="3"/>
        <w:sz w:val="20"/>
      </w:rPr>
      <w:t>Restoring America’s Heritage by Developing Servant Leaders</w:t>
    </w:r>
    <w:r>
      <w:rPr>
        <w:noProof/>
        <w:lang w:eastAsia="en-US"/>
      </w:rPr>
      <w:drawing>
        <wp:anchor distT="0" distB="0" distL="114300" distR="114300" simplePos="0" relativeHeight="251657728" behindDoc="0" locked="0" layoutInCell="1" allowOverlap="1" wp14:anchorId="73246DA8" wp14:editId="578FB6B9">
          <wp:simplePos x="0" y="0"/>
          <wp:positionH relativeFrom="page">
            <wp:posOffset>3035300</wp:posOffset>
          </wp:positionH>
          <wp:positionV relativeFrom="paragraph">
            <wp:posOffset>-143722</wp:posOffset>
          </wp:positionV>
          <wp:extent cx="1703705" cy="596265"/>
          <wp:effectExtent l="0" t="0" r="0" b="635"/>
          <wp:wrapTopAndBottom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0370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CC43A8" w14:textId="77777777" w:rsidR="003337FB" w:rsidRPr="00C1413D" w:rsidRDefault="003337FB" w:rsidP="00C1413D">
    <w:pPr>
      <w:spacing w:before="100"/>
      <w:ind w:right="-20"/>
      <w:jc w:val="center"/>
      <w:rPr>
        <w:rFonts w:ascii="Times New Roman" w:eastAsia="Times New Roman" w:hAnsi="Times New Roman"/>
        <w:sz w:val="16"/>
        <w:szCs w:val="20"/>
      </w:rPr>
    </w:pPr>
    <w:r>
      <w:rPr>
        <w:rFonts w:ascii="Times New Roman" w:eastAsia="Times New Roman" w:hAnsi="Times New Roman"/>
        <w:sz w:val="20"/>
        <w:szCs w:val="20"/>
      </w:rPr>
      <w:t>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CBF19" w14:textId="77777777" w:rsidR="00101D1E" w:rsidRDefault="00101D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DE7"/>
    <w:multiLevelType w:val="hybridMultilevel"/>
    <w:tmpl w:val="9878D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53DCC"/>
    <w:multiLevelType w:val="hybridMultilevel"/>
    <w:tmpl w:val="1B888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D40D9"/>
    <w:multiLevelType w:val="hybridMultilevel"/>
    <w:tmpl w:val="E1E6A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176B8"/>
    <w:multiLevelType w:val="hybridMultilevel"/>
    <w:tmpl w:val="C38A322A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" w15:restartNumberingAfterBreak="0">
    <w:nsid w:val="1D620226"/>
    <w:multiLevelType w:val="hybridMultilevel"/>
    <w:tmpl w:val="284A045E"/>
    <w:lvl w:ilvl="0" w:tplc="0A888888">
      <w:start w:val="1"/>
      <w:numFmt w:val="bullet"/>
      <w:lvlText w:val=""/>
      <w:lvlJc w:val="left"/>
      <w:pPr>
        <w:ind w:left="72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050" w:hanging="360"/>
      </w:pPr>
      <w:rPr>
        <w:rFonts w:ascii="Wingdings" w:hAnsi="Wingdings" w:hint="default"/>
      </w:rPr>
    </w:lvl>
  </w:abstractNum>
  <w:abstractNum w:abstractNumId="5" w15:restartNumberingAfterBreak="0">
    <w:nsid w:val="540C0E76"/>
    <w:multiLevelType w:val="hybridMultilevel"/>
    <w:tmpl w:val="F39A1E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75275189">
    <w:abstractNumId w:val="3"/>
  </w:num>
  <w:num w:numId="2" w16cid:durableId="58597160">
    <w:abstractNumId w:val="5"/>
  </w:num>
  <w:num w:numId="3" w16cid:durableId="2063946201">
    <w:abstractNumId w:val="1"/>
  </w:num>
  <w:num w:numId="4" w16cid:durableId="2109110381">
    <w:abstractNumId w:val="0"/>
  </w:num>
  <w:num w:numId="5" w16cid:durableId="1367872796">
    <w:abstractNumId w:val="2"/>
  </w:num>
  <w:num w:numId="6" w16cid:durableId="2027825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887"/>
    <w:rsid w:val="00020FAC"/>
    <w:rsid w:val="000211C6"/>
    <w:rsid w:val="00025A63"/>
    <w:rsid w:val="00031B0D"/>
    <w:rsid w:val="00037142"/>
    <w:rsid w:val="000525E8"/>
    <w:rsid w:val="0005572D"/>
    <w:rsid w:val="00073714"/>
    <w:rsid w:val="00076200"/>
    <w:rsid w:val="000B0DC4"/>
    <w:rsid w:val="000B1DA7"/>
    <w:rsid w:val="000B24C4"/>
    <w:rsid w:val="000E05EA"/>
    <w:rsid w:val="000F0446"/>
    <w:rsid w:val="000F1572"/>
    <w:rsid w:val="000F7708"/>
    <w:rsid w:val="00101D1E"/>
    <w:rsid w:val="00106444"/>
    <w:rsid w:val="00110E94"/>
    <w:rsid w:val="001241E5"/>
    <w:rsid w:val="00137784"/>
    <w:rsid w:val="001401A3"/>
    <w:rsid w:val="001406F8"/>
    <w:rsid w:val="001613E1"/>
    <w:rsid w:val="001724C0"/>
    <w:rsid w:val="001832A1"/>
    <w:rsid w:val="00190024"/>
    <w:rsid w:val="001925BC"/>
    <w:rsid w:val="001B3EA8"/>
    <w:rsid w:val="001B44F4"/>
    <w:rsid w:val="001C03CD"/>
    <w:rsid w:val="001D6874"/>
    <w:rsid w:val="001D7930"/>
    <w:rsid w:val="001E0434"/>
    <w:rsid w:val="001E1EE5"/>
    <w:rsid w:val="002145EF"/>
    <w:rsid w:val="00245309"/>
    <w:rsid w:val="00267064"/>
    <w:rsid w:val="002726AE"/>
    <w:rsid w:val="002B3A71"/>
    <w:rsid w:val="002B60BA"/>
    <w:rsid w:val="002E1E62"/>
    <w:rsid w:val="002E6F5F"/>
    <w:rsid w:val="002F1B00"/>
    <w:rsid w:val="00302F6A"/>
    <w:rsid w:val="00322621"/>
    <w:rsid w:val="00322CB2"/>
    <w:rsid w:val="00330029"/>
    <w:rsid w:val="00332595"/>
    <w:rsid w:val="003337FB"/>
    <w:rsid w:val="00337382"/>
    <w:rsid w:val="0034123A"/>
    <w:rsid w:val="00342473"/>
    <w:rsid w:val="00345DAE"/>
    <w:rsid w:val="003611EB"/>
    <w:rsid w:val="00371FC1"/>
    <w:rsid w:val="0038230B"/>
    <w:rsid w:val="00382C9C"/>
    <w:rsid w:val="003A009D"/>
    <w:rsid w:val="003C4DCF"/>
    <w:rsid w:val="003C5E70"/>
    <w:rsid w:val="003F68CF"/>
    <w:rsid w:val="00405915"/>
    <w:rsid w:val="00456D60"/>
    <w:rsid w:val="00462667"/>
    <w:rsid w:val="004970EE"/>
    <w:rsid w:val="004A2714"/>
    <w:rsid w:val="004A73E8"/>
    <w:rsid w:val="00532466"/>
    <w:rsid w:val="00542526"/>
    <w:rsid w:val="00561DB6"/>
    <w:rsid w:val="005C7E44"/>
    <w:rsid w:val="005E74AE"/>
    <w:rsid w:val="00600206"/>
    <w:rsid w:val="006217E7"/>
    <w:rsid w:val="00635D59"/>
    <w:rsid w:val="00643DFB"/>
    <w:rsid w:val="00661A83"/>
    <w:rsid w:val="0066526F"/>
    <w:rsid w:val="006808F9"/>
    <w:rsid w:val="0068252E"/>
    <w:rsid w:val="006A071E"/>
    <w:rsid w:val="006A0C53"/>
    <w:rsid w:val="006A5418"/>
    <w:rsid w:val="006D5F79"/>
    <w:rsid w:val="00702E4D"/>
    <w:rsid w:val="00706B2C"/>
    <w:rsid w:val="00710633"/>
    <w:rsid w:val="0073571C"/>
    <w:rsid w:val="00751888"/>
    <w:rsid w:val="00771A35"/>
    <w:rsid w:val="007A019A"/>
    <w:rsid w:val="007A185C"/>
    <w:rsid w:val="007B6762"/>
    <w:rsid w:val="007E49A7"/>
    <w:rsid w:val="007F1695"/>
    <w:rsid w:val="00814542"/>
    <w:rsid w:val="008323A2"/>
    <w:rsid w:val="00851643"/>
    <w:rsid w:val="00873DF6"/>
    <w:rsid w:val="008C6C40"/>
    <w:rsid w:val="008D4B78"/>
    <w:rsid w:val="00917659"/>
    <w:rsid w:val="00932F0E"/>
    <w:rsid w:val="00933917"/>
    <w:rsid w:val="00941FEE"/>
    <w:rsid w:val="009809B6"/>
    <w:rsid w:val="009821ED"/>
    <w:rsid w:val="009914A2"/>
    <w:rsid w:val="009959E1"/>
    <w:rsid w:val="009A0FBD"/>
    <w:rsid w:val="009D3FC1"/>
    <w:rsid w:val="009D7EFC"/>
    <w:rsid w:val="00A01EE9"/>
    <w:rsid w:val="00A2303D"/>
    <w:rsid w:val="00A43D91"/>
    <w:rsid w:val="00A54F24"/>
    <w:rsid w:val="00A564F2"/>
    <w:rsid w:val="00A65FEE"/>
    <w:rsid w:val="00A712A0"/>
    <w:rsid w:val="00A81294"/>
    <w:rsid w:val="00A83BF2"/>
    <w:rsid w:val="00AA3FDD"/>
    <w:rsid w:val="00AB10D2"/>
    <w:rsid w:val="00AB5E21"/>
    <w:rsid w:val="00AC5F2D"/>
    <w:rsid w:val="00B045E4"/>
    <w:rsid w:val="00B30497"/>
    <w:rsid w:val="00B7681A"/>
    <w:rsid w:val="00B91715"/>
    <w:rsid w:val="00BA21DA"/>
    <w:rsid w:val="00BB61EE"/>
    <w:rsid w:val="00BC4030"/>
    <w:rsid w:val="00C1413D"/>
    <w:rsid w:val="00C172E3"/>
    <w:rsid w:val="00C4358A"/>
    <w:rsid w:val="00C53AEE"/>
    <w:rsid w:val="00C63F57"/>
    <w:rsid w:val="00C665EE"/>
    <w:rsid w:val="00CA187C"/>
    <w:rsid w:val="00CD060B"/>
    <w:rsid w:val="00CD1F7F"/>
    <w:rsid w:val="00D05CB4"/>
    <w:rsid w:val="00D10A1F"/>
    <w:rsid w:val="00D127F0"/>
    <w:rsid w:val="00D20C15"/>
    <w:rsid w:val="00D24DCB"/>
    <w:rsid w:val="00D261AC"/>
    <w:rsid w:val="00D330CF"/>
    <w:rsid w:val="00D37FA0"/>
    <w:rsid w:val="00D557F1"/>
    <w:rsid w:val="00D73A45"/>
    <w:rsid w:val="00D96D13"/>
    <w:rsid w:val="00DA5412"/>
    <w:rsid w:val="00DB7CD5"/>
    <w:rsid w:val="00DE58ED"/>
    <w:rsid w:val="00DF3E1C"/>
    <w:rsid w:val="00E05781"/>
    <w:rsid w:val="00E22264"/>
    <w:rsid w:val="00E40667"/>
    <w:rsid w:val="00E645A3"/>
    <w:rsid w:val="00E719BD"/>
    <w:rsid w:val="00EA60C3"/>
    <w:rsid w:val="00EC155D"/>
    <w:rsid w:val="00EE1887"/>
    <w:rsid w:val="00EE2D9F"/>
    <w:rsid w:val="00EE36A3"/>
    <w:rsid w:val="00EF19E8"/>
    <w:rsid w:val="00F05CE4"/>
    <w:rsid w:val="00F431AB"/>
    <w:rsid w:val="00F57063"/>
    <w:rsid w:val="00F7336D"/>
    <w:rsid w:val="00F944F7"/>
    <w:rsid w:val="00F95ABB"/>
    <w:rsid w:val="00FA5E76"/>
    <w:rsid w:val="00FB2F4B"/>
    <w:rsid w:val="00FF77F9"/>
    <w:rsid w:val="55B2EDB1"/>
    <w:rsid w:val="6DBCC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E5DE9E"/>
  <w15:docId w15:val="{509BC632-72CD-40B5-A277-BB1F8DFE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8F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08F9"/>
  </w:style>
  <w:style w:type="paragraph" w:styleId="Footer">
    <w:name w:val="footer"/>
    <w:basedOn w:val="Normal"/>
    <w:link w:val="FooterChar"/>
    <w:uiPriority w:val="99"/>
    <w:unhideWhenUsed/>
    <w:rsid w:val="006808F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8F9"/>
  </w:style>
  <w:style w:type="paragraph" w:styleId="BalloonText">
    <w:name w:val="Balloon Text"/>
    <w:basedOn w:val="Normal"/>
    <w:link w:val="BalloonTextChar"/>
    <w:uiPriority w:val="99"/>
    <w:semiHidden/>
    <w:unhideWhenUsed/>
    <w:rsid w:val="00B7681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7681A"/>
    <w:rPr>
      <w:rFonts w:ascii="Lucida Grande" w:hAnsi="Lucida Grande"/>
      <w:sz w:val="18"/>
      <w:szCs w:val="18"/>
    </w:rPr>
  </w:style>
  <w:style w:type="paragraph" w:styleId="NoSpacing">
    <w:name w:val="No Spacing"/>
    <w:uiPriority w:val="1"/>
    <w:qFormat/>
    <w:rsid w:val="001401A3"/>
    <w:rPr>
      <w:rFonts w:eastAsia="Cambria"/>
      <w:sz w:val="22"/>
      <w:szCs w:val="22"/>
      <w:lang w:eastAsia="ja-JP"/>
    </w:rPr>
  </w:style>
  <w:style w:type="paragraph" w:styleId="ListParagraph">
    <w:name w:val="List Paragraph"/>
    <w:basedOn w:val="Normal"/>
    <w:uiPriority w:val="34"/>
    <w:qFormat/>
    <w:rsid w:val="001401A3"/>
    <w:pPr>
      <w:spacing w:after="200" w:line="276" w:lineRule="auto"/>
      <w:ind w:left="720"/>
      <w:contextualSpacing/>
    </w:pPr>
    <w:rPr>
      <w:rFonts w:eastAsia="Cambria"/>
      <w:sz w:val="22"/>
      <w:szCs w:val="22"/>
    </w:rPr>
  </w:style>
  <w:style w:type="character" w:styleId="Hyperlink">
    <w:name w:val="Hyperlink"/>
    <w:uiPriority w:val="99"/>
    <w:unhideWhenUsed/>
    <w:rsid w:val="00F5706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E58E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FollowedHyperlink">
    <w:name w:val="FollowedHyperlink"/>
    <w:uiPriority w:val="99"/>
    <w:semiHidden/>
    <w:unhideWhenUsed/>
    <w:rsid w:val="00600206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8C6C4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C4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C4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C40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8C6C4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30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304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berbernhard\Downloads\JAALetterheadROS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2C3766C425F47B223421DDA14D155" ma:contentTypeVersion="14" ma:contentTypeDescription="Create a new document." ma:contentTypeScope="" ma:versionID="ad11b43756c03c5e8fd897dfc962f8a0">
  <xsd:schema xmlns:xsd="http://www.w3.org/2001/XMLSchema" xmlns:xs="http://www.w3.org/2001/XMLSchema" xmlns:p="http://schemas.microsoft.com/office/2006/metadata/properties" xmlns:ns3="8011bb0d-266d-44f6-9f1d-8d6ccb2dada5" xmlns:ns4="cdb9c528-022f-4352-84a1-41c99f5816f2" targetNamespace="http://schemas.microsoft.com/office/2006/metadata/properties" ma:root="true" ma:fieldsID="14b0acbe3831115847e7a3a244d0a99f" ns3:_="" ns4:_="">
    <xsd:import namespace="8011bb0d-266d-44f6-9f1d-8d6ccb2dada5"/>
    <xsd:import namespace="cdb9c528-022f-4352-84a1-41c99f5816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1bb0d-266d-44f6-9f1d-8d6ccb2dad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9c528-022f-4352-84a1-41c99f5816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71309-B9FE-423B-BE90-71C1696BD3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1DC424-0BB7-428D-98E2-DF9952BB13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5FD46E-5CDB-486A-9997-5B013B6206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A19C8C-01C1-4923-A575-7C9AA27BC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11bb0d-266d-44f6-9f1d-8d6ccb2dada5"/>
    <ds:schemaRef ds:uri="cdb9c528-022f-4352-84a1-41c99f5816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C:\Users\amberbernhard\Downloads\JAALetterheadROS (1).dotx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Adams Academy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Karen Hansen</cp:lastModifiedBy>
  <cp:revision>3</cp:revision>
  <cp:lastPrinted>2021-08-30T20:15:00Z</cp:lastPrinted>
  <dcterms:created xsi:type="dcterms:W3CDTF">2026-05-30T18:57:00Z</dcterms:created>
  <dcterms:modified xsi:type="dcterms:W3CDTF">2026-05-30T18:58:00Z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0x0101003BE2C3766C425F47B223421DDA14D155</vt:lpwstr>
  </property>
</Properties>
</file>